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E4" w:rsidRPr="003944FB" w:rsidRDefault="00686EE4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>ИЗВЕЩЕНИЕ</w:t>
      </w:r>
    </w:p>
    <w:p w:rsidR="00686EE4" w:rsidRDefault="00686EE4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686EE4" w:rsidRDefault="00686EE4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686EE4" w:rsidRDefault="00686EE4" w:rsidP="00E43571">
      <w:pPr>
        <w:jc w:val="center"/>
        <w:rPr>
          <w:b/>
          <w:szCs w:val="28"/>
          <w:lang w:eastAsia="ru-RU"/>
        </w:rPr>
      </w:pPr>
      <w:r w:rsidRPr="003944FB">
        <w:rPr>
          <w:b/>
          <w:szCs w:val="28"/>
          <w:lang w:eastAsia="ru-RU"/>
        </w:rPr>
        <w:t>при выполнении комплексных кадастровых работ</w:t>
      </w:r>
    </w:p>
    <w:p w:rsidR="00686EE4" w:rsidRDefault="00686EE4" w:rsidP="00E43571">
      <w:pPr>
        <w:rPr>
          <w:b/>
          <w:szCs w:val="28"/>
          <w:lang w:eastAsia="ru-RU"/>
        </w:rPr>
      </w:pPr>
    </w:p>
    <w:p w:rsidR="00686EE4" w:rsidRPr="00CA0985" w:rsidRDefault="00686EE4" w:rsidP="00CA0985">
      <w:pPr>
        <w:rPr>
          <w:szCs w:val="28"/>
        </w:rPr>
      </w:pPr>
      <w:r w:rsidRPr="003944FB">
        <w:rPr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</w:p>
    <w:p w:rsidR="00686EE4" w:rsidRDefault="00686EE4" w:rsidP="00327A29">
      <w:pPr>
        <w:tabs>
          <w:tab w:val="right" w:pos="9922"/>
        </w:tabs>
        <w:jc w:val="both"/>
        <w:rPr>
          <w:szCs w:val="24"/>
        </w:rPr>
      </w:pPr>
      <w:r>
        <w:rPr>
          <w:szCs w:val="24"/>
        </w:rPr>
        <w:t>Новодугинского</w:t>
      </w:r>
      <w:r w:rsidRPr="00327A29">
        <w:rPr>
          <w:szCs w:val="24"/>
        </w:rPr>
        <w:t xml:space="preserve"> муниципального округа Смоленской области: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0"/>
        <w:gridCol w:w="5068"/>
      </w:tblGrid>
      <w:tr w:rsidR="00686EE4" w:rsidRPr="00A572DB" w:rsidTr="00A572DB">
        <w:tc>
          <w:tcPr>
            <w:tcW w:w="5070" w:type="dxa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5068" w:type="dxa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№ кадастрового квартала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Болшево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67:13:0120101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Мольно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67:13:0130101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Слизнево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67:13:0360101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с. Днепровское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67:13:0450101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Печеничено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67:13:0470101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Мольгино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67:13:0490101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Городня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67:13:0500101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Рябинки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67:13:0520101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пос. Льнозавода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67:13:0690101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Липецы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67:13:0700101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Медведки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67:13:0710101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Боково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67:13:0740101</w:t>
            </w:r>
          </w:p>
        </w:tc>
      </w:tr>
      <w:tr w:rsidR="00686EE4" w:rsidRPr="00A572DB" w:rsidTr="00A572DB">
        <w:trPr>
          <w:trHeight w:val="187"/>
        </w:trPr>
        <w:tc>
          <w:tcPr>
            <w:tcW w:w="5070" w:type="dxa"/>
            <w:vAlign w:val="bottom"/>
          </w:tcPr>
          <w:p w:rsidR="00686EE4" w:rsidRPr="00A572DB" w:rsidRDefault="00686EE4" w:rsidP="00A572DB">
            <w:pPr>
              <w:autoSpaceDE w:val="0"/>
              <w:autoSpaceDN w:val="0"/>
              <w:rPr>
                <w:szCs w:val="28"/>
                <w:lang w:eastAsia="ru-RU"/>
              </w:rPr>
            </w:pPr>
            <w:r w:rsidRPr="00A572DB">
              <w:rPr>
                <w:szCs w:val="28"/>
                <w:lang w:eastAsia="ru-RU"/>
              </w:rPr>
              <w:t>дер. Ивановское</w:t>
            </w:r>
          </w:p>
        </w:tc>
        <w:tc>
          <w:tcPr>
            <w:tcW w:w="5068" w:type="dxa"/>
            <w:vAlign w:val="center"/>
          </w:tcPr>
          <w:p w:rsidR="00686EE4" w:rsidRPr="00A572DB" w:rsidRDefault="00686EE4" w:rsidP="00A572DB">
            <w:pPr>
              <w:autoSpaceDE w:val="0"/>
              <w:autoSpaceDN w:val="0"/>
              <w:rPr>
                <w:color w:val="000000"/>
                <w:szCs w:val="28"/>
                <w:lang w:eastAsia="ru-RU"/>
              </w:rPr>
            </w:pPr>
            <w:r w:rsidRPr="00A572DB">
              <w:rPr>
                <w:color w:val="000000"/>
                <w:szCs w:val="28"/>
                <w:lang w:eastAsia="ru-RU"/>
              </w:rPr>
              <w:t>67:13:0790101</w:t>
            </w:r>
          </w:p>
        </w:tc>
      </w:tr>
    </w:tbl>
    <w:p w:rsidR="00686EE4" w:rsidRPr="003944FB" w:rsidRDefault="00686EE4" w:rsidP="00E43571">
      <w:pPr>
        <w:spacing w:line="288" w:lineRule="atLeast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завершена подготовка проекта карты-плана территории. </w:t>
      </w:r>
    </w:p>
    <w:p w:rsidR="00686EE4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проектом карты-плана территории можно ознакомиться:</w:t>
      </w:r>
    </w:p>
    <w:p w:rsidR="00686EE4" w:rsidRDefault="00686EE4" w:rsidP="0010214E">
      <w:pPr>
        <w:ind w:firstLine="285"/>
        <w:jc w:val="both"/>
        <w:rPr>
          <w:color w:val="060708"/>
          <w:shd w:val="clear" w:color="auto" w:fill="FFFFFF"/>
        </w:rPr>
      </w:pPr>
      <w:r w:rsidRPr="00327A29">
        <w:t xml:space="preserve">- по адресу: Смоленская область, </w:t>
      </w:r>
      <w:r>
        <w:t>Новодугинский</w:t>
      </w:r>
      <w:r w:rsidRPr="00327A29">
        <w:t xml:space="preserve"> муниципальный округ, </w:t>
      </w:r>
      <w:r>
        <w:t xml:space="preserve">                            </w:t>
      </w:r>
      <w:r w:rsidRPr="0010214E">
        <w:t>с.</w:t>
      </w:r>
      <w:r>
        <w:t xml:space="preserve"> </w:t>
      </w:r>
      <w:r w:rsidRPr="0010214E">
        <w:t>Новодугино, ул. 30 лет Победы, зд. 2, 2 этаж, отдел территориального планирования, жилищно-коммунального хозяйства и дорожной деятельности Администрации муниципального образования «Новодугинский муниципа</w:t>
      </w:r>
      <w:r>
        <w:t>льный округ» Смоленской области</w:t>
      </w:r>
      <w:r>
        <w:rPr>
          <w:color w:val="060708"/>
          <w:shd w:val="clear" w:color="auto" w:fill="FFFFFF"/>
        </w:rPr>
        <w:t>;</w:t>
      </w:r>
    </w:p>
    <w:p w:rsidR="00686EE4" w:rsidRDefault="00686EE4" w:rsidP="0010214E">
      <w:pPr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- в информационно-телекоммуникационной сети </w:t>
      </w:r>
      <w:r>
        <w:rPr>
          <w:szCs w:val="28"/>
          <w:lang w:eastAsia="ru-RU"/>
        </w:rPr>
        <w:t>«Интернет»:</w:t>
      </w:r>
    </w:p>
    <w:tbl>
      <w:tblPr>
        <w:tblW w:w="10152" w:type="dxa"/>
        <w:tblInd w:w="15" w:type="dxa"/>
        <w:tblCellMar>
          <w:left w:w="0" w:type="dxa"/>
          <w:right w:w="0" w:type="dxa"/>
        </w:tblCellMar>
        <w:tblLook w:val="00A0"/>
      </w:tblPr>
      <w:tblGrid>
        <w:gridCol w:w="419"/>
        <w:gridCol w:w="6378"/>
        <w:gridCol w:w="3355"/>
      </w:tblGrid>
      <w:tr w:rsidR="00686EE4" w:rsidRPr="00A572D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FD5186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№</w:t>
            </w:r>
            <w:r w:rsidRPr="003944FB">
              <w:rPr>
                <w:szCs w:val="28"/>
                <w:lang w:eastAsia="ru-RU"/>
              </w:rPr>
              <w:t xml:space="preserve"> п/п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FD5186">
            <w:pPr>
              <w:jc w:val="center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jc w:val="center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szCs w:val="28"/>
                <w:lang w:eastAsia="ru-RU"/>
              </w:rPr>
              <w:t>«Интернет»</w:t>
            </w:r>
          </w:p>
        </w:tc>
      </w:tr>
      <w:tr w:rsidR="00686EE4" w:rsidRPr="00EE1E01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FD5186">
            <w:pPr>
              <w:spacing w:line="288" w:lineRule="atLeast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  </w:t>
            </w:r>
            <w:r>
              <w:rPr>
                <w:szCs w:val="28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7F789B">
            <w:pPr>
              <w:spacing w:line="288" w:lineRule="atLeast"/>
              <w:rPr>
                <w:szCs w:val="28"/>
                <w:lang w:eastAsia="ru-RU"/>
              </w:rPr>
            </w:pPr>
            <w:r w:rsidRPr="003944FB">
              <w:rPr>
                <w:szCs w:val="28"/>
                <w:lang w:eastAsia="ru-RU"/>
              </w:rPr>
              <w:t xml:space="preserve">  </w:t>
            </w:r>
            <w:r>
              <w:rPr>
                <w:szCs w:val="28"/>
                <w:lang w:eastAsia="ru-RU"/>
              </w:rPr>
              <w:t>Администрация муниципального образования «Новодугинский муниципальный округ»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EE1E01" w:rsidRDefault="00686EE4" w:rsidP="007F789B">
            <w:pPr>
              <w:spacing w:line="288" w:lineRule="atLeast"/>
              <w:rPr>
                <w:szCs w:val="28"/>
                <w:lang w:val="en-US" w:eastAsia="ru-RU"/>
              </w:rPr>
            </w:pPr>
            <w:r w:rsidRPr="00327A29">
              <w:rPr>
                <w:szCs w:val="28"/>
                <w:lang w:val="en-US" w:eastAsia="ru-RU"/>
              </w:rPr>
              <w:t> https</w:t>
            </w:r>
            <w:r w:rsidRPr="00EE1E01">
              <w:rPr>
                <w:szCs w:val="28"/>
                <w:lang w:val="en-US" w:eastAsia="ru-RU"/>
              </w:rPr>
              <w:t>://</w:t>
            </w:r>
            <w:hyperlink r:id="rId4" w:tgtFrame="_blank" w:history="1"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novodugino</w:t>
              </w:r>
              <w:r w:rsidRPr="00EE1E01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.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admin</w:t>
              </w:r>
              <w:r w:rsidRPr="00EE1E01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-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smolensk</w:t>
              </w:r>
              <w:r w:rsidRPr="00EE1E01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.</w:t>
              </w:r>
              <w:r w:rsidRPr="007F789B">
                <w:rPr>
                  <w:rStyle w:val="Hyperlink"/>
                  <w:color w:val="auto"/>
                  <w:szCs w:val="28"/>
                  <w:u w:val="none"/>
                  <w:lang w:val="en-US" w:eastAsia="ru-RU"/>
                </w:rPr>
                <w:t>ru</w:t>
              </w:r>
            </w:hyperlink>
          </w:p>
        </w:tc>
      </w:tr>
      <w:tr w:rsidR="00686EE4" w:rsidRPr="00A572D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ind w:left="13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ind w:left="142"/>
              <w:rPr>
                <w:szCs w:val="28"/>
                <w:lang w:eastAsia="ru-RU"/>
              </w:rPr>
            </w:pPr>
            <w:r w:rsidRPr="00E43571">
              <w:rPr>
                <w:szCs w:val="28"/>
                <w:lang w:eastAsia="ru-RU"/>
              </w:rPr>
              <w:t>https://depim.admin-smolensk.ru/</w:t>
            </w:r>
          </w:p>
        </w:tc>
      </w:tr>
      <w:tr w:rsidR="00686EE4" w:rsidRPr="00A572D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ind w:left="13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EE4" w:rsidRPr="003944FB" w:rsidRDefault="00686EE4" w:rsidP="00E43571">
            <w:pPr>
              <w:spacing w:line="288" w:lineRule="atLeast"/>
              <w:ind w:left="142"/>
              <w:rPr>
                <w:szCs w:val="28"/>
                <w:lang w:eastAsia="ru-RU"/>
              </w:rPr>
            </w:pPr>
            <w:r w:rsidRPr="00DA31CA">
              <w:rPr>
                <w:szCs w:val="28"/>
                <w:lang w:eastAsia="ru-RU"/>
              </w:rPr>
              <w:t>https://rosreestr.gov.ru/</w:t>
            </w:r>
          </w:p>
        </w:tc>
      </w:tr>
    </w:tbl>
    <w:p w:rsidR="00686EE4" w:rsidRPr="00072358" w:rsidRDefault="00686EE4" w:rsidP="00E43571">
      <w:pPr>
        <w:spacing w:line="288" w:lineRule="atLeast"/>
        <w:ind w:firstLine="285"/>
        <w:jc w:val="both"/>
        <w:rPr>
          <w:b/>
          <w:szCs w:val="28"/>
          <w:lang w:eastAsia="ru-RU"/>
        </w:rPr>
      </w:pPr>
      <w:r w:rsidRPr="003944FB">
        <w:rPr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r w:rsidRPr="00AB6156">
        <w:rPr>
          <w:szCs w:val="28"/>
          <w:lang w:eastAsia="ru-RU"/>
        </w:rPr>
        <w:t xml:space="preserve">Смоленская область, </w:t>
      </w:r>
      <w:r>
        <w:rPr>
          <w:szCs w:val="28"/>
          <w:lang w:eastAsia="ru-RU"/>
        </w:rPr>
        <w:t>Новодугинский</w:t>
      </w:r>
      <w:r w:rsidRPr="00AB444B">
        <w:rPr>
          <w:szCs w:val="28"/>
          <w:lang w:eastAsia="ru-RU"/>
        </w:rPr>
        <w:t xml:space="preserve"> муниципальный округ, </w:t>
      </w:r>
      <w:r w:rsidRPr="007F789B">
        <w:rPr>
          <w:szCs w:val="28"/>
          <w:lang w:eastAsia="ru-RU"/>
        </w:rPr>
        <w:t>с.</w:t>
      </w:r>
      <w:r>
        <w:rPr>
          <w:szCs w:val="28"/>
          <w:lang w:eastAsia="ru-RU"/>
        </w:rPr>
        <w:t xml:space="preserve"> </w:t>
      </w:r>
      <w:r w:rsidRPr="007F789B">
        <w:rPr>
          <w:szCs w:val="28"/>
          <w:lang w:eastAsia="ru-RU"/>
        </w:rPr>
        <w:t xml:space="preserve">Новодугино, ул. 30 лет Победы, </w:t>
      </w:r>
      <w:r>
        <w:rPr>
          <w:szCs w:val="28"/>
          <w:lang w:eastAsia="ru-RU"/>
        </w:rPr>
        <w:t>д.</w:t>
      </w:r>
      <w:r w:rsidRPr="007F789B">
        <w:rPr>
          <w:szCs w:val="28"/>
          <w:lang w:eastAsia="ru-RU"/>
        </w:rPr>
        <w:t xml:space="preserve"> 2</w:t>
      </w:r>
      <w:r>
        <w:rPr>
          <w:szCs w:val="28"/>
          <w:lang w:eastAsia="ru-RU"/>
        </w:rPr>
        <w:t>,</w:t>
      </w:r>
      <w:r w:rsidRPr="007F789B">
        <w:rPr>
          <w:szCs w:val="28"/>
          <w:lang w:eastAsia="ru-RU"/>
        </w:rPr>
        <w:t xml:space="preserve"> актовый зал, 1 этаж</w:t>
      </w:r>
      <w:r w:rsidRPr="00AB444B">
        <w:rPr>
          <w:szCs w:val="28"/>
          <w:lang w:eastAsia="ru-RU"/>
        </w:rPr>
        <w:t>,</w:t>
      </w:r>
      <w:r w:rsidRPr="003944FB">
        <w:rPr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10</w:t>
      </w:r>
      <w:r w:rsidRPr="00072358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сентября</w:t>
      </w:r>
      <w:r w:rsidRPr="00072358">
        <w:rPr>
          <w:b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72358">
          <w:rPr>
            <w:b/>
            <w:szCs w:val="28"/>
            <w:lang w:eastAsia="ru-RU"/>
          </w:rPr>
          <w:t>2026 г</w:t>
        </w:r>
      </w:smartTag>
      <w:r w:rsidRPr="00072358">
        <w:rPr>
          <w:b/>
          <w:szCs w:val="28"/>
          <w:lang w:eastAsia="ru-RU"/>
        </w:rPr>
        <w:t xml:space="preserve">. в 12 часов 00 минут. </w:t>
      </w:r>
    </w:p>
    <w:p w:rsidR="00686EE4" w:rsidRPr="0010214E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Контактный номер телефона согласительной комиссии</w:t>
      </w:r>
      <w:r w:rsidRPr="00072358">
        <w:rPr>
          <w:szCs w:val="28"/>
          <w:lang w:eastAsia="ru-RU"/>
        </w:rPr>
        <w:t xml:space="preserve">: </w:t>
      </w:r>
      <w:r w:rsidRPr="0010214E">
        <w:rPr>
          <w:color w:val="060708"/>
          <w:shd w:val="clear" w:color="auto" w:fill="FFFFFF"/>
        </w:rPr>
        <w:t>(48138) 2-12-35, 2-12-35</w:t>
      </w:r>
      <w:r w:rsidRPr="0010214E">
        <w:rPr>
          <w:szCs w:val="28"/>
          <w:lang w:eastAsia="ru-RU"/>
        </w:rPr>
        <w:t xml:space="preserve">.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686EE4" w:rsidRPr="007F789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r w:rsidRPr="00AB6156">
        <w:rPr>
          <w:szCs w:val="28"/>
          <w:lang w:eastAsia="ru-RU"/>
        </w:rPr>
        <w:t xml:space="preserve">Смоленская область, </w:t>
      </w:r>
      <w:r>
        <w:rPr>
          <w:szCs w:val="28"/>
          <w:lang w:eastAsia="ru-RU"/>
        </w:rPr>
        <w:t>Новодугинский</w:t>
      </w:r>
      <w:r w:rsidRPr="00327A29">
        <w:t xml:space="preserve"> </w:t>
      </w:r>
      <w:r w:rsidRPr="007F789B">
        <w:t xml:space="preserve">муниципальный округ, </w:t>
      </w:r>
      <w:r w:rsidRPr="007F789B">
        <w:rPr>
          <w:color w:val="060708"/>
          <w:shd w:val="clear" w:color="auto" w:fill="FFFFFF"/>
        </w:rPr>
        <w:t>с. Новодугино, ул. 30 лет Победы, д. 2,</w:t>
      </w:r>
      <w:r w:rsidRPr="007F789B">
        <w:rPr>
          <w:szCs w:val="28"/>
          <w:lang w:eastAsia="ru-RU"/>
        </w:rPr>
        <w:t xml:space="preserve"> в период: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"</w:t>
      </w:r>
      <w:r>
        <w:rPr>
          <w:szCs w:val="28"/>
          <w:lang w:eastAsia="ru-RU"/>
        </w:rPr>
        <w:t>08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июля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>. по "</w:t>
      </w:r>
      <w:r>
        <w:rPr>
          <w:szCs w:val="28"/>
          <w:lang w:eastAsia="ru-RU"/>
        </w:rPr>
        <w:t>04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 xml:space="preserve">августа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 xml:space="preserve">2026 </w:t>
        </w:r>
        <w:r w:rsidRPr="003944FB">
          <w:rPr>
            <w:szCs w:val="28"/>
            <w:lang w:eastAsia="ru-RU"/>
          </w:rPr>
          <w:t>г</w:t>
        </w:r>
      </w:smartTag>
      <w:r w:rsidRPr="003944FB">
        <w:rPr>
          <w:szCs w:val="28"/>
          <w:lang w:eastAsia="ru-RU"/>
        </w:rPr>
        <w:t xml:space="preserve">.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с "</w:t>
      </w:r>
      <w:r>
        <w:rPr>
          <w:szCs w:val="28"/>
          <w:lang w:eastAsia="ru-RU"/>
        </w:rPr>
        <w:t>06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августа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>. по "</w:t>
      </w:r>
      <w:r>
        <w:rPr>
          <w:szCs w:val="28"/>
          <w:lang w:eastAsia="ru-RU"/>
        </w:rPr>
        <w:t>09</w:t>
      </w:r>
      <w:r w:rsidRPr="003944FB">
        <w:rPr>
          <w:szCs w:val="28"/>
          <w:lang w:eastAsia="ru-RU"/>
        </w:rPr>
        <w:t xml:space="preserve">" </w:t>
      </w:r>
      <w:r>
        <w:rPr>
          <w:szCs w:val="28"/>
          <w:lang w:eastAsia="ru-RU"/>
        </w:rPr>
        <w:t>сентября</w:t>
      </w:r>
      <w:r w:rsidRPr="003944FB">
        <w:rPr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Cs w:val="28"/>
            <w:lang w:eastAsia="ru-RU"/>
          </w:rPr>
          <w:t>2026</w:t>
        </w:r>
        <w:r w:rsidRPr="003944FB">
          <w:rPr>
            <w:szCs w:val="28"/>
            <w:lang w:eastAsia="ru-RU"/>
          </w:rPr>
          <w:t xml:space="preserve"> г</w:t>
        </w:r>
      </w:smartTag>
      <w:r w:rsidRPr="003944FB">
        <w:rPr>
          <w:szCs w:val="28"/>
          <w:lang w:eastAsia="ru-RU"/>
        </w:rPr>
        <w:t xml:space="preserve">.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szCs w:val="28"/>
          <w:lang w:eastAsia="ru-RU"/>
        </w:rPr>
        <w:t xml:space="preserve"> указываются следующие сведения</w:t>
      </w:r>
      <w:r w:rsidRPr="003944FB">
        <w:rPr>
          <w:szCs w:val="28"/>
          <w:lang w:eastAsia="ru-RU"/>
        </w:rPr>
        <w:t xml:space="preserve">: </w:t>
      </w:r>
      <w:bookmarkStart w:id="0" w:name="_GoBack"/>
      <w:bookmarkEnd w:id="0"/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фамилия, имя и отчество (при наличии) лица, направившего данное возражение, реквизиты документа, удостоверяющего его личность;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686EE4" w:rsidRPr="003944FB" w:rsidRDefault="00686EE4" w:rsidP="00E43571">
      <w:pPr>
        <w:spacing w:line="288" w:lineRule="atLeast"/>
        <w:ind w:firstLine="285"/>
        <w:jc w:val="both"/>
        <w:rPr>
          <w:szCs w:val="28"/>
          <w:lang w:eastAsia="ru-RU"/>
        </w:rPr>
      </w:pPr>
      <w:r w:rsidRPr="003944FB">
        <w:rPr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686EE4" w:rsidRDefault="00686EE4" w:rsidP="0010214E">
      <w:pPr>
        <w:ind w:firstLine="285"/>
        <w:jc w:val="both"/>
      </w:pPr>
      <w:r w:rsidRPr="003944FB">
        <w:rPr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sectPr w:rsidR="00686EE4" w:rsidSect="0010214E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571"/>
    <w:rsid w:val="00001890"/>
    <w:rsid w:val="00032E61"/>
    <w:rsid w:val="00072358"/>
    <w:rsid w:val="0010214E"/>
    <w:rsid w:val="00122C67"/>
    <w:rsid w:val="00327A29"/>
    <w:rsid w:val="00356A1F"/>
    <w:rsid w:val="003944FB"/>
    <w:rsid w:val="004049B0"/>
    <w:rsid w:val="005348FE"/>
    <w:rsid w:val="00557710"/>
    <w:rsid w:val="005F0D2A"/>
    <w:rsid w:val="00610C7D"/>
    <w:rsid w:val="00686EE4"/>
    <w:rsid w:val="006A7F37"/>
    <w:rsid w:val="007F789B"/>
    <w:rsid w:val="0081329B"/>
    <w:rsid w:val="00907751"/>
    <w:rsid w:val="00A36A1E"/>
    <w:rsid w:val="00A572DB"/>
    <w:rsid w:val="00AB444B"/>
    <w:rsid w:val="00AB6156"/>
    <w:rsid w:val="00B025A8"/>
    <w:rsid w:val="00C13732"/>
    <w:rsid w:val="00CA0985"/>
    <w:rsid w:val="00CB669A"/>
    <w:rsid w:val="00CE32DE"/>
    <w:rsid w:val="00D5359B"/>
    <w:rsid w:val="00D62D57"/>
    <w:rsid w:val="00D959CC"/>
    <w:rsid w:val="00DA31CA"/>
    <w:rsid w:val="00E210DE"/>
    <w:rsid w:val="00E43571"/>
    <w:rsid w:val="00EE1E01"/>
    <w:rsid w:val="00FD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571"/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3571"/>
    <w:pPr>
      <w:autoSpaceDE w:val="0"/>
      <w:autoSpaceDN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B615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13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3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vodugino.admin-smolens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2</Pages>
  <Words>620</Words>
  <Characters>3540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user</cp:lastModifiedBy>
  <cp:revision>12</cp:revision>
  <cp:lastPrinted>2026-07-13T09:52:00Z</cp:lastPrinted>
  <dcterms:created xsi:type="dcterms:W3CDTF">2026-07-02T06:27:00Z</dcterms:created>
  <dcterms:modified xsi:type="dcterms:W3CDTF">2026-08-18T09:34:00Z</dcterms:modified>
</cp:coreProperties>
</file>